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 w:themeColor="background1"/>
  <w:body>
    <w:p w14:paraId="4FEA551B">
      <w:pPr>
        <w:spacing w:line="20" w:lineRule="exact"/>
        <w:rPr>
          <w:b/>
          <w:bCs/>
          <w:sz w:val="44"/>
          <w:szCs w:val="52"/>
        </w:rPr>
      </w:pPr>
    </w:p>
    <w:tbl>
      <w:tblPr>
        <w:tblStyle w:val="13"/>
        <w:tblW w:w="976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9"/>
        <w:gridCol w:w="976"/>
        <w:gridCol w:w="713"/>
        <w:gridCol w:w="1279"/>
        <w:gridCol w:w="1615"/>
        <w:gridCol w:w="1967"/>
        <w:gridCol w:w="2571"/>
      </w:tblGrid>
      <w:tr w14:paraId="11D886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00" w:hRule="atLeast"/>
          <w:jc w:val="center"/>
        </w:trPr>
        <w:tc>
          <w:tcPr>
            <w:tcW w:w="9760" w:type="dxa"/>
            <w:gridSpan w:val="7"/>
            <w:shd w:val="clear" w:color="auto" w:fill="323E4F"/>
            <w:noWrap w:val="0"/>
            <w:vAlign w:val="center"/>
          </w:tcPr>
          <w:p w14:paraId="77A7CF72">
            <w:pPr>
              <w:jc w:val="center"/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</w:pP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CN"/>
              </w:rPr>
              <w:t>第十二届</w:t>
            </w: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  <w:t>“学创杯”全国大学生创业综合模拟演训活动</w:t>
            </w: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CN"/>
              </w:rPr>
              <w:t>全国总</w:t>
            </w: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  <w:t>决赛</w:t>
            </w:r>
          </w:p>
          <w:p w14:paraId="236A1098">
            <w:pPr>
              <w:jc w:val="center"/>
              <w:rPr>
                <w:rFonts w:ascii="等线" w:hAnsi="等线" w:eastAsia="等线" w:cs="等线"/>
                <w:b/>
                <w:bCs/>
                <w:color w:val="FFFFFF"/>
                <w:sz w:val="32"/>
                <w:szCs w:val="32"/>
              </w:rPr>
            </w:pP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  <w:t>盖章报名表</w:t>
            </w:r>
          </w:p>
        </w:tc>
      </w:tr>
      <w:tr w14:paraId="7D9560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57E7591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Hans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参赛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Hans"/>
              </w:rPr>
              <w:t>院校</w:t>
            </w:r>
          </w:p>
        </w:tc>
        <w:tc>
          <w:tcPr>
            <w:tcW w:w="8145" w:type="dxa"/>
            <w:gridSpan w:val="5"/>
            <w:tcBorders>
              <w:left w:val="single" w:color="000000" w:sz="6" w:space="0"/>
            </w:tcBorders>
            <w:noWrap w:val="0"/>
            <w:vAlign w:val="center"/>
          </w:tcPr>
          <w:p w14:paraId="1F1F9723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0E63DE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47C515F0">
            <w:pPr>
              <w:widowControl/>
              <w:jc w:val="center"/>
              <w:rPr>
                <w:rFonts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所在省（区、市）</w:t>
            </w:r>
          </w:p>
        </w:tc>
        <w:tc>
          <w:tcPr>
            <w:tcW w:w="8145" w:type="dxa"/>
            <w:gridSpan w:val="5"/>
            <w:tcBorders>
              <w:left w:val="single" w:color="000000" w:sz="6" w:space="0"/>
            </w:tcBorders>
            <w:noWrap w:val="0"/>
            <w:vAlign w:val="center"/>
          </w:tcPr>
          <w:p w14:paraId="2E247667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40B9460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685E704A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参赛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Hans"/>
              </w:rPr>
              <w:t>队名</w:t>
            </w:r>
          </w:p>
        </w:tc>
        <w:tc>
          <w:tcPr>
            <w:tcW w:w="8145" w:type="dxa"/>
            <w:gridSpan w:val="5"/>
            <w:tcBorders>
              <w:left w:val="single" w:color="000000" w:sz="6" w:space="0"/>
            </w:tcBorders>
            <w:noWrap w:val="0"/>
            <w:vAlign w:val="center"/>
          </w:tcPr>
          <w:p w14:paraId="44986995"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</w:tr>
      <w:tr w14:paraId="7AD1D4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tcBorders>
              <w:right w:val="single" w:color="000000" w:sz="6" w:space="0"/>
            </w:tcBorders>
            <w:noWrap w:val="0"/>
            <w:vAlign w:val="center"/>
          </w:tcPr>
          <w:p w14:paraId="15CD30E4">
            <w:pPr>
              <w:jc w:val="center"/>
              <w:rPr>
                <w:rFonts w:hint="eastAsia" w:ascii="宋体" w:hAnsi="宋体" w:eastAsia="宋体" w:cs="宋体"/>
                <w:color w:val="000000" w:themeColor="text1"/>
                <w:kern w:val="2"/>
                <w:sz w:val="22"/>
                <w:szCs w:val="22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2"/>
                <w:szCs w:val="22"/>
                <w:lang w:eastAsia="en-US"/>
                <w14:textFill>
                  <w14:solidFill>
                    <w14:schemeClr w14:val="tx1"/>
                  </w14:solidFill>
                </w14:textFill>
              </w:rPr>
              <w:t>参赛组别</w:t>
            </w:r>
          </w:p>
        </w:tc>
        <w:tc>
          <w:tcPr>
            <w:tcW w:w="8145" w:type="dxa"/>
            <w:gridSpan w:val="5"/>
            <w:tcBorders>
              <w:left w:val="single" w:color="000000" w:sz="6" w:space="0"/>
            </w:tcBorders>
            <w:noWrap w:val="0"/>
            <w:vAlign w:val="center"/>
          </w:tcPr>
          <w:p w14:paraId="7443D263">
            <w:pPr>
              <w:jc w:val="left"/>
              <w:rPr>
                <w:rFonts w:hint="default" w:ascii="宋体" w:hAnsi="宋体" w:eastAsia="宋体" w:cs="宋体"/>
                <w:color w:val="000000" w:themeColor="text1"/>
                <w:kern w:val="2"/>
                <w:sz w:val="22"/>
                <w:szCs w:val="22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 w:cs="宋体"/>
                <w:color w:val="000000" w:themeColor="text1"/>
                <w:sz w:val="22"/>
                <w:szCs w:val="22"/>
                <w:lang w:eastAsia="en-US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本科组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default" w:ascii="宋体" w:hAnsi="宋体" w:eastAsia="宋体" w:cs="宋体"/>
                <w:color w:val="000000" w:themeColor="text1"/>
                <w:sz w:val="22"/>
                <w:szCs w:val="22"/>
                <w:lang w:eastAsia="zh-Hans"/>
                <w14:textFill>
                  <w14:solidFill>
                    <w14:schemeClr w14:val="tx1"/>
                  </w14:solidFill>
                </w14:textFill>
              </w:rPr>
              <w:t xml:space="preserve">       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研究生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组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t>职教组</w:t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Hans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</w:t>
            </w:r>
          </w:p>
        </w:tc>
      </w:tr>
      <w:tr w14:paraId="3DD63C5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639" w:type="dxa"/>
            <w:vMerge w:val="restart"/>
            <w:tcBorders>
              <w:right w:val="single" w:color="000000" w:sz="6" w:space="0"/>
            </w:tcBorders>
            <w:noWrap w:val="0"/>
            <w:vAlign w:val="center"/>
          </w:tcPr>
          <w:p w14:paraId="591A48A0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团</w:t>
            </w:r>
          </w:p>
          <w:p w14:paraId="370F68F3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队</w:t>
            </w:r>
          </w:p>
          <w:p w14:paraId="51CCE743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成</w:t>
            </w:r>
          </w:p>
          <w:p w14:paraId="2CF269D5">
            <w:pPr>
              <w:jc w:val="center"/>
              <w:rPr>
                <w:rFonts w:ascii="宋体" w:hAnsi="宋体" w:eastAsia="宋体" w:cs="宋体"/>
                <w:color w:val="7F7F7F"/>
                <w:sz w:val="22"/>
                <w:szCs w:val="22"/>
                <w:lang w:eastAsia="en-US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员</w:t>
            </w:r>
          </w:p>
        </w:tc>
        <w:tc>
          <w:tcPr>
            <w:tcW w:w="976" w:type="dxa"/>
            <w:vMerge w:val="restart"/>
            <w:tcBorders>
              <w:right w:val="single" w:color="000000" w:sz="6" w:space="0"/>
            </w:tcBorders>
            <w:noWrap w:val="0"/>
            <w:vAlign w:val="center"/>
          </w:tcPr>
          <w:p w14:paraId="00C930AC">
            <w:pPr>
              <w:jc w:val="center"/>
              <w:rPr>
                <w:rFonts w:ascii="宋体" w:hAnsi="宋体" w:eastAsia="宋体" w:cs="宋体"/>
                <w:color w:val="7F7F7F"/>
                <w:sz w:val="22"/>
                <w:szCs w:val="22"/>
                <w:lang w:eastAsia="en-US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Hans"/>
              </w:rPr>
              <w:t>队长</w:t>
            </w: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6D7531A6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姓名</w:t>
            </w: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363FCE5D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  <w:r>
              <w:rPr>
                <w:rFonts w:hint="eastAsia" w:ascii="宋体" w:hAnsi="宋体" w:eastAsia="宋体" w:cs="宋体"/>
              </w:rPr>
              <w:t>入学时间</w:t>
            </w: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6281DD1B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专业</w:t>
            </w: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5523E0E2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手机号码</w:t>
            </w: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129EDE3F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电子邮箱</w:t>
            </w:r>
          </w:p>
        </w:tc>
      </w:tr>
      <w:tr w14:paraId="3D3F61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3" w:hRule="atLeast"/>
          <w:jc w:val="center"/>
        </w:trPr>
        <w:tc>
          <w:tcPr>
            <w:tcW w:w="639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43E08550">
            <w:pPr>
              <w:jc w:val="left"/>
            </w:pPr>
          </w:p>
        </w:tc>
        <w:tc>
          <w:tcPr>
            <w:tcW w:w="976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1E872896">
            <w:pPr>
              <w:jc w:val="left"/>
            </w:pP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63B52C28">
            <w:pPr>
              <w:jc w:val="center"/>
            </w:pP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2C5CC33F">
            <w:pPr>
              <w:jc w:val="center"/>
            </w:pP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5747A323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1C0D938D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042F5F03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  <w:tr w14:paraId="74D548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639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78F90254">
            <w:pPr>
              <w:jc w:val="center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</w:p>
        </w:tc>
        <w:tc>
          <w:tcPr>
            <w:tcW w:w="976" w:type="dxa"/>
            <w:vMerge w:val="restart"/>
            <w:tcBorders>
              <w:right w:val="single" w:color="000000" w:sz="6" w:space="0"/>
            </w:tcBorders>
            <w:noWrap w:val="0"/>
            <w:vAlign w:val="center"/>
          </w:tcPr>
          <w:p w14:paraId="6144D56F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成</w:t>
            </w:r>
          </w:p>
          <w:p w14:paraId="054B9FB6">
            <w:pPr>
              <w:jc w:val="center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员</w:t>
            </w: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0536002E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姓名</w:t>
            </w: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0F6E3AD5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  <w:r>
              <w:rPr>
                <w:rFonts w:hint="eastAsia" w:ascii="宋体" w:hAnsi="宋体" w:eastAsia="宋体" w:cs="宋体"/>
              </w:rPr>
              <w:t>入学时间</w:t>
            </w: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51F39D33">
            <w:pPr>
              <w:jc w:val="center"/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专业</w:t>
            </w: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1A36C6BA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手机号码</w:t>
            </w: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59E5C40F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电子邮箱</w:t>
            </w:r>
          </w:p>
        </w:tc>
      </w:tr>
      <w:tr w14:paraId="57C65D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639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74D762EA">
            <w:pPr>
              <w:jc w:val="left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</w:p>
        </w:tc>
        <w:tc>
          <w:tcPr>
            <w:tcW w:w="976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25759AF4">
            <w:pPr>
              <w:jc w:val="left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01514BD6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371303F3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3682C67B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1F171BEA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03A381C2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  <w:tr w14:paraId="738091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7" w:hRule="atLeast"/>
          <w:jc w:val="center"/>
        </w:trPr>
        <w:tc>
          <w:tcPr>
            <w:tcW w:w="639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5ACB6C34">
            <w:pPr>
              <w:jc w:val="left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</w:p>
        </w:tc>
        <w:tc>
          <w:tcPr>
            <w:tcW w:w="976" w:type="dxa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67432F70">
            <w:pPr>
              <w:jc w:val="left"/>
              <w:rPr>
                <w:rFonts w:ascii="宋体" w:hAnsi="宋体" w:eastAsia="宋体" w:cs="宋体"/>
                <w:color w:val="7F7F7F"/>
                <w:sz w:val="22"/>
                <w:szCs w:val="22"/>
              </w:rPr>
            </w:pP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5C42D985">
            <w:pPr>
              <w:jc w:val="both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6A9DABAC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1BB59950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5899C87C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563FEFA5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</w:tr>
      <w:tr w14:paraId="6B8F88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vMerge w:val="restart"/>
            <w:tcBorders>
              <w:right w:val="single" w:color="000000" w:sz="6" w:space="0"/>
            </w:tcBorders>
            <w:noWrap w:val="0"/>
            <w:vAlign w:val="center"/>
          </w:tcPr>
          <w:p w14:paraId="6998F4EF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指导</w:t>
            </w:r>
          </w:p>
          <w:p w14:paraId="243AB639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老师</w:t>
            </w: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0F36E1C7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姓名</w:t>
            </w: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7785AF07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学院/部门</w:t>
            </w: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58AF4D7F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职务/职称</w:t>
            </w: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5CF3CFFB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手机号码</w:t>
            </w: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5E2B9E2C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电子邮箱</w:t>
            </w:r>
          </w:p>
        </w:tc>
      </w:tr>
      <w:tr w14:paraId="4A2668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1615" w:type="dxa"/>
            <w:gridSpan w:val="2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7A460170">
            <w:pPr>
              <w:jc w:val="center"/>
              <w:rPr>
                <w:rFonts w:ascii="宋体" w:hAnsi="宋体" w:eastAsia="宋体" w:cs="宋体"/>
                <w:sz w:val="22"/>
                <w:szCs w:val="22"/>
              </w:rPr>
            </w:pPr>
          </w:p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72E181BD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672FDE16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55672364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1D8C1146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79A72B19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</w:tr>
      <w:tr w14:paraId="122E3A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1615" w:type="dxa"/>
            <w:gridSpan w:val="2"/>
            <w:vMerge w:val="continue"/>
            <w:tcBorders>
              <w:right w:val="single" w:color="000000" w:sz="6" w:space="0"/>
            </w:tcBorders>
            <w:noWrap w:val="0"/>
            <w:vAlign w:val="center"/>
          </w:tcPr>
          <w:p w14:paraId="6E2F5FEF"/>
        </w:tc>
        <w:tc>
          <w:tcPr>
            <w:tcW w:w="713" w:type="dxa"/>
            <w:tcBorders>
              <w:left w:val="single" w:color="000000" w:sz="6" w:space="0"/>
            </w:tcBorders>
            <w:noWrap w:val="0"/>
            <w:vAlign w:val="center"/>
          </w:tcPr>
          <w:p w14:paraId="33025F0A">
            <w:pPr>
              <w:jc w:val="center"/>
            </w:pPr>
          </w:p>
        </w:tc>
        <w:tc>
          <w:tcPr>
            <w:tcW w:w="1279" w:type="dxa"/>
            <w:tcBorders>
              <w:left w:val="single" w:color="000000" w:sz="6" w:space="0"/>
            </w:tcBorders>
            <w:noWrap w:val="0"/>
            <w:vAlign w:val="center"/>
          </w:tcPr>
          <w:p w14:paraId="5BEF4458">
            <w:pPr>
              <w:jc w:val="center"/>
            </w:pPr>
          </w:p>
        </w:tc>
        <w:tc>
          <w:tcPr>
            <w:tcW w:w="1615" w:type="dxa"/>
            <w:tcBorders>
              <w:left w:val="single" w:color="000000" w:sz="6" w:space="0"/>
            </w:tcBorders>
            <w:noWrap w:val="0"/>
            <w:vAlign w:val="center"/>
          </w:tcPr>
          <w:p w14:paraId="11D1B810">
            <w:pPr>
              <w:jc w:val="center"/>
            </w:pPr>
          </w:p>
        </w:tc>
        <w:tc>
          <w:tcPr>
            <w:tcW w:w="1967" w:type="dxa"/>
            <w:tcBorders>
              <w:left w:val="single" w:color="000000" w:sz="6" w:space="0"/>
            </w:tcBorders>
            <w:noWrap w:val="0"/>
            <w:vAlign w:val="center"/>
          </w:tcPr>
          <w:p w14:paraId="3761CC6B">
            <w:pPr>
              <w:jc w:val="center"/>
            </w:pPr>
          </w:p>
        </w:tc>
        <w:tc>
          <w:tcPr>
            <w:tcW w:w="2571" w:type="dxa"/>
            <w:tcBorders>
              <w:left w:val="single" w:color="000000" w:sz="6" w:space="0"/>
            </w:tcBorders>
            <w:noWrap w:val="0"/>
            <w:vAlign w:val="center"/>
          </w:tcPr>
          <w:p w14:paraId="6D9CA753">
            <w:pPr>
              <w:jc w:val="center"/>
              <w:rPr>
                <w:rFonts w:ascii="宋体" w:hAnsi="宋体" w:eastAsia="宋体" w:cs="宋体"/>
                <w:sz w:val="22"/>
                <w:szCs w:val="22"/>
                <w:lang w:eastAsia="en-US"/>
              </w:rPr>
            </w:pPr>
          </w:p>
        </w:tc>
      </w:tr>
      <w:tr w14:paraId="053A89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4" w:hRule="atLeast"/>
          <w:jc w:val="center"/>
        </w:trPr>
        <w:tc>
          <w:tcPr>
            <w:tcW w:w="9760" w:type="dxa"/>
            <w:gridSpan w:val="7"/>
            <w:shd w:val="clear" w:color="auto" w:fill="212934"/>
            <w:noWrap w:val="0"/>
            <w:vAlign w:val="center"/>
          </w:tcPr>
          <w:p w14:paraId="45D50501">
            <w:pPr>
              <w:jc w:val="center"/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</w:pPr>
            <w:r>
              <w:rPr>
                <w:rFonts w:hint="eastAsia" w:ascii="等线" w:hAnsi="等线" w:eastAsia="等线" w:cs="等线"/>
                <w:b/>
                <w:bCs/>
                <w:color w:val="FFFFFF"/>
                <w:sz w:val="32"/>
                <w:szCs w:val="32"/>
                <w:lang w:val="en-US" w:eastAsia="zh-Hans"/>
              </w:rPr>
              <w:t>院校盖章</w:t>
            </w:r>
          </w:p>
        </w:tc>
      </w:tr>
      <w:tr w14:paraId="66D7A3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49" w:hRule="atLeast"/>
          <w:jc w:val="center"/>
        </w:trPr>
        <w:tc>
          <w:tcPr>
            <w:tcW w:w="9760" w:type="dxa"/>
            <w:gridSpan w:val="7"/>
            <w:noWrap w:val="0"/>
            <w:vAlign w:val="top"/>
          </w:tcPr>
          <w:p w14:paraId="4D24FBDD">
            <w:pPr>
              <w:tabs>
                <w:tab w:val="left" w:pos="6647"/>
              </w:tabs>
              <w:spacing w:before="25" w:line="319" w:lineRule="auto"/>
              <w:ind w:right="2084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2C81D4C8">
            <w:pPr>
              <w:tabs>
                <w:tab w:val="left" w:pos="6647"/>
              </w:tabs>
              <w:spacing w:before="25" w:line="319" w:lineRule="auto"/>
              <w:ind w:right="2084" w:firstLine="211" w:firstLineChars="100"/>
              <w:jc w:val="left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该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支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团队经本单位确认，报名参加本次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  <w:lang w:val="en-US" w:eastAsia="zh-CN"/>
              </w:rPr>
              <w:t>活动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  <w:t>。</w:t>
            </w:r>
          </w:p>
          <w:p w14:paraId="60CC4877">
            <w:pPr>
              <w:tabs>
                <w:tab w:val="left" w:pos="6647"/>
              </w:tabs>
              <w:spacing w:before="25" w:line="319" w:lineRule="auto"/>
              <w:ind w:right="2084" w:firstLine="5271" w:firstLineChars="2500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1"/>
                <w:szCs w:val="21"/>
              </w:rPr>
            </w:pPr>
          </w:p>
          <w:p w14:paraId="4228783C">
            <w:pPr>
              <w:tabs>
                <w:tab w:val="left" w:pos="6647"/>
              </w:tabs>
              <w:spacing w:before="25" w:line="319" w:lineRule="auto"/>
              <w:ind w:right="2084" w:firstLine="5500" w:firstLineChars="25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指导教师（签字）：</w:t>
            </w:r>
          </w:p>
          <w:p w14:paraId="2BE9D541">
            <w:pPr>
              <w:tabs>
                <w:tab w:val="left" w:pos="6647"/>
              </w:tabs>
              <w:spacing w:before="25" w:line="319" w:lineRule="auto"/>
              <w:ind w:right="510" w:rightChars="0" w:firstLine="5500" w:firstLineChars="2500"/>
              <w:rPr>
                <w:rFonts w:ascii="宋体" w:hAnsi="宋体" w:eastAsia="宋体" w:cs="宋体"/>
                <w:sz w:val="22"/>
                <w:szCs w:val="22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学校盖章</w:t>
            </w:r>
            <w:r>
              <w:rPr>
                <w:rFonts w:hint="eastAsia" w:ascii="宋体" w:hAnsi="宋体" w:eastAsia="宋体" w:cs="宋体"/>
                <w:sz w:val="22"/>
                <w:szCs w:val="22"/>
                <w:lang w:eastAsia="zh-CN"/>
              </w:rPr>
              <w:t>：</w:t>
            </w:r>
          </w:p>
          <w:p w14:paraId="13F5A029">
            <w:pPr>
              <w:tabs>
                <w:tab w:val="left" w:pos="6647"/>
              </w:tabs>
              <w:spacing w:before="25" w:line="319" w:lineRule="auto"/>
              <w:ind w:right="2084" w:firstLine="5500" w:firstLineChars="2500"/>
              <w:rPr>
                <w:rFonts w:hint="eastAsia" w:ascii="宋体" w:hAnsi="宋体" w:eastAsia="宋体" w:cs="宋体"/>
                <w:w w:val="95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</w:rPr>
              <w:t>日</w:t>
            </w:r>
            <w:r>
              <w:rPr>
                <w:rFonts w:hint="eastAsia" w:ascii="宋体" w:hAnsi="宋体" w:eastAsia="宋体" w:cs="宋体"/>
                <w:w w:val="95"/>
                <w:sz w:val="22"/>
                <w:szCs w:val="22"/>
              </w:rPr>
              <w:t>期</w:t>
            </w:r>
            <w:r>
              <w:rPr>
                <w:rFonts w:hint="eastAsia" w:ascii="宋体" w:hAnsi="宋体" w:eastAsia="宋体" w:cs="宋体"/>
                <w:w w:val="95"/>
                <w:sz w:val="22"/>
                <w:szCs w:val="22"/>
                <w:lang w:eastAsia="zh-CN"/>
              </w:rPr>
              <w:t>：</w:t>
            </w:r>
          </w:p>
          <w:p w14:paraId="53DDF127">
            <w:pPr>
              <w:tabs>
                <w:tab w:val="left" w:pos="6647"/>
              </w:tabs>
              <w:spacing w:before="25" w:line="319" w:lineRule="auto"/>
              <w:ind w:right="1350" w:rightChars="0" w:firstLine="5250" w:firstLineChars="2500"/>
              <w:rPr>
                <w:rFonts w:hint="eastAsia" w:ascii="宋体" w:hAnsi="宋体" w:eastAsia="宋体" w:cs="宋体"/>
                <w:w w:val="95"/>
                <w:sz w:val="22"/>
                <w:szCs w:val="22"/>
                <w:lang w:eastAsia="zh-CN"/>
              </w:rPr>
            </w:pPr>
            <w:r>
              <w:rPr>
                <w:rFonts w:hint="default"/>
                <w:lang w:eastAsia="zh-Hans"/>
              </w:rPr>
              <w:t>（</w:t>
            </w:r>
            <w:r>
              <w:rPr>
                <w:rFonts w:hint="eastAsia"/>
                <w:lang w:val="en-US" w:eastAsia="zh-Hans"/>
              </w:rPr>
              <w:t>学校二级学院及以上单位盖章</w:t>
            </w:r>
            <w:r>
              <w:rPr>
                <w:rFonts w:hint="default"/>
                <w:lang w:eastAsia="zh-Hans"/>
              </w:rPr>
              <w:t>）</w:t>
            </w:r>
          </w:p>
        </w:tc>
      </w:tr>
    </w:tbl>
    <w:p w14:paraId="2461E172">
      <w:pPr>
        <w:bidi w:val="0"/>
        <w:rPr>
          <w:rFonts w:hint="eastAsia"/>
          <w:lang w:val="en-US" w:eastAsia="zh-CN"/>
        </w:rPr>
      </w:pPr>
    </w:p>
    <w:p w14:paraId="0D31EA5C">
      <w:pPr>
        <w:spacing w:line="360" w:lineRule="auto"/>
        <w:outlineLvl w:val="0"/>
        <w:rPr>
          <w:rFonts w:hint="default" w:hAnsi="Times New Roman"/>
          <w:sz w:val="22"/>
          <w:lang w:eastAsia="zh-CN"/>
        </w:rPr>
      </w:pPr>
      <w:r>
        <w:rPr>
          <w:rFonts w:hint="eastAsia" w:hAnsi="Times New Roman"/>
          <w:sz w:val="22"/>
          <w:lang w:val="en-US" w:eastAsia="zh-CN"/>
        </w:rPr>
        <w:t>报名</w:t>
      </w:r>
      <w:r>
        <w:rPr>
          <w:rFonts w:hint="eastAsia" w:hAnsi="Times New Roman"/>
          <w:sz w:val="22"/>
        </w:rPr>
        <w:t>说明：</w:t>
      </w:r>
      <w:r>
        <w:rPr>
          <w:rFonts w:hint="eastAsia" w:ascii="宋体" w:hAnsi="宋体" w:eastAsia="宋体" w:cs="宋体"/>
          <w:sz w:val="22"/>
          <w:szCs w:val="22"/>
          <w:lang w:val="en-US" w:eastAsia="zh-Hans"/>
        </w:rPr>
        <w:t>总决赛各赛道参赛团队成员可由学校调整决定</w:t>
      </w:r>
      <w:r>
        <w:rPr>
          <w:rFonts w:hint="eastAsia" w:ascii="宋体" w:hAnsi="宋体" w:eastAsia="宋体" w:cs="宋体"/>
          <w:sz w:val="22"/>
          <w:szCs w:val="22"/>
          <w:lang w:eastAsia="zh-Hans"/>
        </w:rPr>
        <w:t>，</w:t>
      </w:r>
      <w:r>
        <w:rPr>
          <w:rFonts w:hint="eastAsia" w:hAnsi="Times New Roman"/>
          <w:sz w:val="22"/>
          <w:lang w:val="en-US" w:eastAsia="zh-CN"/>
        </w:rPr>
        <w:t>报名系统在线填</w:t>
      </w:r>
      <w:r>
        <w:rPr>
          <w:rFonts w:hint="eastAsia" w:hAnsi="Times New Roman"/>
          <w:sz w:val="22"/>
          <w:lang w:val="en-US" w:eastAsia="zh-Hans"/>
        </w:rPr>
        <w:t>写</w:t>
      </w:r>
      <w:r>
        <w:rPr>
          <w:rFonts w:hint="eastAsia" w:hAnsi="Times New Roman"/>
          <w:sz w:val="22"/>
          <w:lang w:val="en-US" w:eastAsia="zh-CN"/>
        </w:rPr>
        <w:t>信息需</w:t>
      </w:r>
      <w:r>
        <w:rPr>
          <w:rFonts w:hint="eastAsia" w:hAnsi="Times New Roman"/>
          <w:b/>
          <w:bCs/>
          <w:color w:val="FF0000"/>
          <w:sz w:val="22"/>
          <w:lang w:val="en-US" w:eastAsia="zh-CN"/>
        </w:rPr>
        <w:t>与盖章表信息保持一致</w:t>
      </w:r>
      <w:r>
        <w:rPr>
          <w:rFonts w:hint="default" w:hAnsi="Times New Roman"/>
          <w:b/>
          <w:bCs/>
          <w:color w:val="FF0000"/>
          <w:sz w:val="22"/>
          <w:lang w:eastAsia="zh-CN"/>
        </w:rPr>
        <w:t>。</w:t>
      </w:r>
      <w:r>
        <w:rPr>
          <w:rFonts w:hint="eastAsia" w:hAnsi="Times New Roman"/>
          <w:sz w:val="22"/>
          <w:lang w:val="en-US" w:eastAsia="zh-Hans"/>
        </w:rPr>
        <w:t>团队报名信息需在</w:t>
      </w:r>
      <w:r>
        <w:rPr>
          <w:rFonts w:hint="eastAsia" w:hAnsi="Times New Roman"/>
          <w:b w:val="0"/>
          <w:bCs w:val="0"/>
          <w:color w:val="FF0000"/>
          <w:sz w:val="22"/>
          <w:lang w:val="en-US" w:eastAsia="zh-CN"/>
        </w:rPr>
        <w:t>报名截止</w:t>
      </w:r>
      <w:bookmarkStart w:id="0" w:name="_GoBack"/>
      <w:bookmarkEnd w:id="0"/>
      <w:r>
        <w:rPr>
          <w:rFonts w:hint="eastAsia" w:hAnsi="Times New Roman"/>
          <w:sz w:val="22"/>
          <w:lang w:val="en-US" w:eastAsia="zh-Hans"/>
        </w:rPr>
        <w:t>之前于大赛官网提交</w:t>
      </w:r>
      <w:r>
        <w:rPr>
          <w:rFonts w:hint="default" w:hAnsi="Times New Roman"/>
          <w:sz w:val="22"/>
          <w:lang w:eastAsia="zh-Hans"/>
        </w:rPr>
        <w:t>。</w:t>
      </w:r>
    </w:p>
    <w:p w14:paraId="55DB50B6"/>
    <w:p w14:paraId="01EE9F49">
      <w:pPr>
        <w:spacing w:line="360" w:lineRule="auto"/>
        <w:ind w:firstLine="420"/>
        <w:outlineLvl w:val="0"/>
        <w:rPr>
          <w:rFonts w:hint="default" w:hAnsi="Times New Roman"/>
          <w:sz w:val="22"/>
          <w:lang w:eastAsia="zh-CN"/>
        </w:rPr>
      </w:pPr>
    </w:p>
    <w:sectPr>
      <w:footerReference r:id="rId3" w:type="default"/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  <w:embedRegular r:id="rId1" w:fontKey="{ACF64720-F4AC-4A5D-9578-9FC54F80AA04}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  <w:embedRegular r:id="rId2" w:fontKey="{3A82E9F5-571B-41D4-A7D4-058928A4882B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3" w:fontKey="{F5196902-5C3A-44AD-BFAD-290BCD06D2D8}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  <w:embedRegular r:id="rId4" w:fontKey="{D64DE282-18AD-45B8-B1FC-8FD4862B38E5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D57CFD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64BCD21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4BCD21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embedTrueTypeFonts/>
  <w:embedSystemFonts/>
  <w:saveSubsetFonts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M5NzgxZDQwZTZiNWYwYmJlNTIwNzc4N2MyMjNmMWYifQ=="/>
  </w:docVars>
  <w:rsids>
    <w:rsidRoot w:val="6B5B1F99"/>
    <w:rsid w:val="000306D2"/>
    <w:rsid w:val="0005251F"/>
    <w:rsid w:val="000529C8"/>
    <w:rsid w:val="0005399E"/>
    <w:rsid w:val="00081C91"/>
    <w:rsid w:val="00087101"/>
    <w:rsid w:val="000A391B"/>
    <w:rsid w:val="000A66AB"/>
    <w:rsid w:val="000A6FAF"/>
    <w:rsid w:val="000F0A13"/>
    <w:rsid w:val="00116DEF"/>
    <w:rsid w:val="001767B3"/>
    <w:rsid w:val="0018050F"/>
    <w:rsid w:val="001C65B7"/>
    <w:rsid w:val="001D259F"/>
    <w:rsid w:val="001E30EA"/>
    <w:rsid w:val="001E7A40"/>
    <w:rsid w:val="002353AF"/>
    <w:rsid w:val="00245249"/>
    <w:rsid w:val="002645B5"/>
    <w:rsid w:val="00295F95"/>
    <w:rsid w:val="002A3F7F"/>
    <w:rsid w:val="002A7087"/>
    <w:rsid w:val="002B09C2"/>
    <w:rsid w:val="002B5CF0"/>
    <w:rsid w:val="002C2F1A"/>
    <w:rsid w:val="002D218C"/>
    <w:rsid w:val="002D7FB0"/>
    <w:rsid w:val="002E07D3"/>
    <w:rsid w:val="00301E83"/>
    <w:rsid w:val="003047C9"/>
    <w:rsid w:val="00306DC8"/>
    <w:rsid w:val="00340BAE"/>
    <w:rsid w:val="00356E77"/>
    <w:rsid w:val="00366826"/>
    <w:rsid w:val="00372F67"/>
    <w:rsid w:val="003767CF"/>
    <w:rsid w:val="0038639D"/>
    <w:rsid w:val="00391F6D"/>
    <w:rsid w:val="003E1111"/>
    <w:rsid w:val="003E1345"/>
    <w:rsid w:val="00405369"/>
    <w:rsid w:val="00406835"/>
    <w:rsid w:val="0041417D"/>
    <w:rsid w:val="00422EE2"/>
    <w:rsid w:val="0042614D"/>
    <w:rsid w:val="0044620E"/>
    <w:rsid w:val="00447405"/>
    <w:rsid w:val="004659B4"/>
    <w:rsid w:val="00477274"/>
    <w:rsid w:val="00504C82"/>
    <w:rsid w:val="005079A5"/>
    <w:rsid w:val="0053474C"/>
    <w:rsid w:val="00541936"/>
    <w:rsid w:val="00546E71"/>
    <w:rsid w:val="00570559"/>
    <w:rsid w:val="00572ABA"/>
    <w:rsid w:val="005A4473"/>
    <w:rsid w:val="005A7A7B"/>
    <w:rsid w:val="005C5503"/>
    <w:rsid w:val="005D36CC"/>
    <w:rsid w:val="005E7E47"/>
    <w:rsid w:val="00626FAC"/>
    <w:rsid w:val="00641E92"/>
    <w:rsid w:val="0065203C"/>
    <w:rsid w:val="00653FBE"/>
    <w:rsid w:val="00657EA5"/>
    <w:rsid w:val="00673F28"/>
    <w:rsid w:val="006A38F3"/>
    <w:rsid w:val="006E2836"/>
    <w:rsid w:val="007058E3"/>
    <w:rsid w:val="00743E17"/>
    <w:rsid w:val="00745387"/>
    <w:rsid w:val="00774B60"/>
    <w:rsid w:val="007B2ACF"/>
    <w:rsid w:val="007C3AB3"/>
    <w:rsid w:val="007D295C"/>
    <w:rsid w:val="007E03DA"/>
    <w:rsid w:val="007E0FCF"/>
    <w:rsid w:val="007E6BB4"/>
    <w:rsid w:val="0084388D"/>
    <w:rsid w:val="0084654D"/>
    <w:rsid w:val="00884D09"/>
    <w:rsid w:val="00886E59"/>
    <w:rsid w:val="008B1000"/>
    <w:rsid w:val="008C0E58"/>
    <w:rsid w:val="008C29CE"/>
    <w:rsid w:val="008C728C"/>
    <w:rsid w:val="008E1DFB"/>
    <w:rsid w:val="008E60CF"/>
    <w:rsid w:val="008E6B91"/>
    <w:rsid w:val="008F5C04"/>
    <w:rsid w:val="0090025A"/>
    <w:rsid w:val="009143E3"/>
    <w:rsid w:val="009156EE"/>
    <w:rsid w:val="00930445"/>
    <w:rsid w:val="00937847"/>
    <w:rsid w:val="009465ED"/>
    <w:rsid w:val="00947922"/>
    <w:rsid w:val="0098140E"/>
    <w:rsid w:val="00994844"/>
    <w:rsid w:val="009C6F7C"/>
    <w:rsid w:val="009C78A7"/>
    <w:rsid w:val="009E1E8D"/>
    <w:rsid w:val="00A17432"/>
    <w:rsid w:val="00A229E0"/>
    <w:rsid w:val="00A4014F"/>
    <w:rsid w:val="00A43545"/>
    <w:rsid w:val="00A83D19"/>
    <w:rsid w:val="00A91A9D"/>
    <w:rsid w:val="00A96D49"/>
    <w:rsid w:val="00AA2EE0"/>
    <w:rsid w:val="00AB43C8"/>
    <w:rsid w:val="00AC5D81"/>
    <w:rsid w:val="00AD3188"/>
    <w:rsid w:val="00AF4A2E"/>
    <w:rsid w:val="00B04A4E"/>
    <w:rsid w:val="00B160E4"/>
    <w:rsid w:val="00B97F39"/>
    <w:rsid w:val="00BA653C"/>
    <w:rsid w:val="00BC3189"/>
    <w:rsid w:val="00BC5128"/>
    <w:rsid w:val="00BD7222"/>
    <w:rsid w:val="00BE7A8A"/>
    <w:rsid w:val="00C31783"/>
    <w:rsid w:val="00C340B8"/>
    <w:rsid w:val="00C652D1"/>
    <w:rsid w:val="00C70F1A"/>
    <w:rsid w:val="00C84975"/>
    <w:rsid w:val="00C90DB6"/>
    <w:rsid w:val="00C9450D"/>
    <w:rsid w:val="00CC2B9F"/>
    <w:rsid w:val="00CC584C"/>
    <w:rsid w:val="00CD40E0"/>
    <w:rsid w:val="00CD76C3"/>
    <w:rsid w:val="00D222E8"/>
    <w:rsid w:val="00D2361B"/>
    <w:rsid w:val="00D3690C"/>
    <w:rsid w:val="00D53D06"/>
    <w:rsid w:val="00D64024"/>
    <w:rsid w:val="00D80A7D"/>
    <w:rsid w:val="00D840F8"/>
    <w:rsid w:val="00DA267E"/>
    <w:rsid w:val="00DA4C7B"/>
    <w:rsid w:val="00DD2DB3"/>
    <w:rsid w:val="00E12BDE"/>
    <w:rsid w:val="00E2716F"/>
    <w:rsid w:val="00E64EEE"/>
    <w:rsid w:val="00E6506A"/>
    <w:rsid w:val="00E65906"/>
    <w:rsid w:val="00E671BC"/>
    <w:rsid w:val="00EB75BE"/>
    <w:rsid w:val="00EC15E8"/>
    <w:rsid w:val="00EC4B21"/>
    <w:rsid w:val="00EE14BC"/>
    <w:rsid w:val="00F05AFD"/>
    <w:rsid w:val="00F070B8"/>
    <w:rsid w:val="00F1671B"/>
    <w:rsid w:val="00F2211E"/>
    <w:rsid w:val="00F617AD"/>
    <w:rsid w:val="00F77657"/>
    <w:rsid w:val="00F811C8"/>
    <w:rsid w:val="00F81F1C"/>
    <w:rsid w:val="00F900D8"/>
    <w:rsid w:val="00F90C81"/>
    <w:rsid w:val="00FA1765"/>
    <w:rsid w:val="00FB6E76"/>
    <w:rsid w:val="00FD19B3"/>
    <w:rsid w:val="00FF65B7"/>
    <w:rsid w:val="01127211"/>
    <w:rsid w:val="0BBEE20E"/>
    <w:rsid w:val="10095E56"/>
    <w:rsid w:val="100D24BD"/>
    <w:rsid w:val="1EBF92AB"/>
    <w:rsid w:val="2BEE9AD9"/>
    <w:rsid w:val="2E5B7CD0"/>
    <w:rsid w:val="2FB7758B"/>
    <w:rsid w:val="2FFDD9DC"/>
    <w:rsid w:val="3BDEE088"/>
    <w:rsid w:val="3F358433"/>
    <w:rsid w:val="3F7F096E"/>
    <w:rsid w:val="4E3D1714"/>
    <w:rsid w:val="4EE654A6"/>
    <w:rsid w:val="4F7FB04C"/>
    <w:rsid w:val="567BCCBC"/>
    <w:rsid w:val="57EA54A2"/>
    <w:rsid w:val="57FFDED8"/>
    <w:rsid w:val="5B19730B"/>
    <w:rsid w:val="5E786998"/>
    <w:rsid w:val="5F6E8149"/>
    <w:rsid w:val="5F7E53F1"/>
    <w:rsid w:val="5FFF690B"/>
    <w:rsid w:val="66FD6821"/>
    <w:rsid w:val="6B5B1F99"/>
    <w:rsid w:val="6D7BF7E7"/>
    <w:rsid w:val="6E73E50F"/>
    <w:rsid w:val="6F7F1C10"/>
    <w:rsid w:val="7456CE3A"/>
    <w:rsid w:val="746C27B5"/>
    <w:rsid w:val="767F0A5F"/>
    <w:rsid w:val="777F0C34"/>
    <w:rsid w:val="7A4B3123"/>
    <w:rsid w:val="7AA443C3"/>
    <w:rsid w:val="7BBDCB29"/>
    <w:rsid w:val="7BFFEA6E"/>
    <w:rsid w:val="7DFC0CCF"/>
    <w:rsid w:val="7DFE9D13"/>
    <w:rsid w:val="7EFF5014"/>
    <w:rsid w:val="7F7F4891"/>
    <w:rsid w:val="7F877F7B"/>
    <w:rsid w:val="7FE73951"/>
    <w:rsid w:val="7FFCB585"/>
    <w:rsid w:val="7FFFB39D"/>
    <w:rsid w:val="8FF7A20F"/>
    <w:rsid w:val="96FF9E15"/>
    <w:rsid w:val="B7FF930E"/>
    <w:rsid w:val="BD7F3676"/>
    <w:rsid w:val="BFF6B988"/>
    <w:rsid w:val="BFF7FCC0"/>
    <w:rsid w:val="CCB6A866"/>
    <w:rsid w:val="CE7BBAEE"/>
    <w:rsid w:val="CFFFC97B"/>
    <w:rsid w:val="D5EF5C67"/>
    <w:rsid w:val="D647F13C"/>
    <w:rsid w:val="DBDF4E6D"/>
    <w:rsid w:val="DDFAF63E"/>
    <w:rsid w:val="DFF4770B"/>
    <w:rsid w:val="E7DBAFC9"/>
    <w:rsid w:val="EAF36E33"/>
    <w:rsid w:val="EE4FD868"/>
    <w:rsid w:val="FA7978C7"/>
    <w:rsid w:val="FAFCFBD9"/>
    <w:rsid w:val="FBF61164"/>
    <w:rsid w:val="FBFFDBE5"/>
    <w:rsid w:val="FCFD9414"/>
    <w:rsid w:val="FEFF51E1"/>
    <w:rsid w:val="FFAE259B"/>
    <w:rsid w:val="FFDE4AB9"/>
    <w:rsid w:val="FFDF2C5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9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批注框文本 Char"/>
    <w:basedOn w:val="7"/>
    <w:link w:val="3"/>
    <w:semiHidden/>
    <w:qFormat/>
    <w:uiPriority w:val="99"/>
    <w:rPr>
      <w:sz w:val="18"/>
      <w:szCs w:val="18"/>
    </w:rPr>
  </w:style>
  <w:style w:type="character" w:customStyle="1" w:styleId="10">
    <w:name w:val="页眉 Char"/>
    <w:basedOn w:val="7"/>
    <w:link w:val="5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qFormat/>
    <w:uiPriority w:val="99"/>
    <w:rPr>
      <w:sz w:val="18"/>
      <w:szCs w:val="18"/>
    </w:rPr>
  </w:style>
  <w:style w:type="paragraph" w:customStyle="1" w:styleId="12">
    <w:name w:val="List Paragraph"/>
    <w:basedOn w:val="1"/>
    <w:qFormat/>
    <w:uiPriority w:val="34"/>
    <w:pPr>
      <w:ind w:firstLine="420" w:firstLineChars="200"/>
    </w:pPr>
  </w:style>
  <w:style w:type="table" w:customStyle="1" w:styleId="13">
    <w:name w:val="Table Normal"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zhangqi\Library\Containers\com.kingsoft.wpsoffice.mac\Data\C:\Users\zhangqi\Library\Containers\com.kingsoft.wpsoffice.mac\Data\F:\Users\zhangqi\Library\Containers\com.kingsoft.wpsoffice.mac\Data\C:\Users\Administrator\AppData\Roaming\kingsoft\office6\templates\download\&#40664;&#35748;\&#36992;&#35831;&#20989;-&#23567;&#28165;&#26032;&#21807;&#32654;&#31616;&#32422;&#36992;&#35831;&#20989;&#27169;&#26495;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邀请函-小清新唯美简约邀请函模板</Template>
  <Pages>1</Pages>
  <Words>259</Words>
  <Characters>261</Characters>
  <Lines>1</Lines>
  <Paragraphs>1</Paragraphs>
  <TotalTime>33</TotalTime>
  <ScaleCrop>false</ScaleCrop>
  <LinksUpToDate>false</LinksUpToDate>
  <CharactersWithSpaces>279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2018-01-31T19:49:00Z</dcterms:created>
  <dc:creator>WPS-抚州四少</dc:creator>
  <cp:lastModifiedBy>楸楰椿柠枒</cp:lastModifiedBy>
  <cp:lastPrinted>2018-07-23T21:47:00Z</cp:lastPrinted>
  <dcterms:modified xsi:type="dcterms:W3CDTF">2025-09-26T08:42:47Z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B9DD25F40A98B661D257D2682BD1AB39_43</vt:lpwstr>
  </property>
  <property fmtid="{D5CDD505-2E9C-101B-9397-08002B2CF9AE}" pid="4" name="KSOTemplateDocerSaveRecord">
    <vt:lpwstr>eyJoZGlkIjoiOWEwZDY1MzNkNmY1N2U1NWE0NDQ1ZmYzNjU4MThkNzQiLCJ1c2VySWQiOiI0MDIwNjYzNDMifQ==</vt:lpwstr>
  </property>
</Properties>
</file>